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722" w:type="pct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3201"/>
        <w:gridCol w:w="1688"/>
        <w:gridCol w:w="3124"/>
      </w:tblGrid>
      <w:tr w:rsidR="000172E5" w:rsidRPr="00637200" w14:paraId="4172BB6A" w14:textId="77777777" w:rsidTr="008436E8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2536C6BB" w14:textId="1B094D22" w:rsidR="000172E5" w:rsidRPr="004F77E6" w:rsidRDefault="007C2DA0" w:rsidP="00637200">
            <w:pPr>
              <w:pStyle w:val="Heading1"/>
              <w:rPr>
                <w:color w:val="155078" w:themeColor="accent1"/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Swimmer Information</w:t>
            </w:r>
          </w:p>
        </w:tc>
      </w:tr>
      <w:tr w:rsidR="000172E5" w:rsidRPr="007C2DA0" w14:paraId="08572ECB" w14:textId="77777777" w:rsidTr="00444AE4">
        <w:tc>
          <w:tcPr>
            <w:tcW w:w="1260" w:type="pct"/>
            <w:vAlign w:val="bottom"/>
          </w:tcPr>
          <w:p w14:paraId="698CB649" w14:textId="7892626B" w:rsidR="000172E5" w:rsidRPr="004F77E6" w:rsidRDefault="007C2DA0" w:rsidP="00444AE4">
            <w:pPr>
              <w:pStyle w:val="NormalIndent"/>
              <w:ind w:left="0" w:hanging="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First, Middle</w:t>
            </w:r>
            <w:r w:rsidR="00444AE4">
              <w:rPr>
                <w:sz w:val="20"/>
                <w:szCs w:val="20"/>
              </w:rPr>
              <w:t xml:space="preserve"> Initial</w:t>
            </w:r>
            <w:r w:rsidRPr="004F77E6">
              <w:rPr>
                <w:sz w:val="20"/>
                <w:szCs w:val="20"/>
              </w:rPr>
              <w:t>, Last Name</w:t>
            </w:r>
          </w:p>
        </w:tc>
        <w:tc>
          <w:tcPr>
            <w:tcW w:w="3740" w:type="pct"/>
            <w:gridSpan w:val="3"/>
            <w:tcBorders>
              <w:bottom w:val="single" w:sz="4" w:space="0" w:color="auto"/>
            </w:tcBorders>
            <w:vAlign w:val="bottom"/>
          </w:tcPr>
          <w:p w14:paraId="5639F41F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7C2DA0" w14:paraId="3C3C1ABD" w14:textId="77777777" w:rsidTr="00444AE4">
        <w:tc>
          <w:tcPr>
            <w:tcW w:w="1260" w:type="pct"/>
            <w:vAlign w:val="bottom"/>
          </w:tcPr>
          <w:p w14:paraId="13AAD9F2" w14:textId="4BD23DCF" w:rsidR="000172E5" w:rsidRPr="004F77E6" w:rsidRDefault="007C2DA0" w:rsidP="00444AE4">
            <w:pPr>
              <w:pStyle w:val="NormalIndent"/>
              <w:ind w:left="-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Phone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77D53C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7C2DA0" w14:paraId="651BD03C" w14:textId="77777777" w:rsidTr="00444AE4">
        <w:tc>
          <w:tcPr>
            <w:tcW w:w="1260" w:type="pct"/>
            <w:vAlign w:val="bottom"/>
          </w:tcPr>
          <w:p w14:paraId="68DAAA7C" w14:textId="3BA50D1D" w:rsidR="000172E5" w:rsidRPr="004F77E6" w:rsidRDefault="007C2DA0" w:rsidP="00444AE4">
            <w:pPr>
              <w:pStyle w:val="NormalIndent"/>
              <w:ind w:left="-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Age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B517B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</w:tcBorders>
            <w:vAlign w:val="bottom"/>
          </w:tcPr>
          <w:p w14:paraId="3E01ADE1" w14:textId="663969B2" w:rsidR="000172E5" w:rsidRPr="004F77E6" w:rsidRDefault="007C2DA0" w:rsidP="00311D4F">
            <w:pPr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Birthday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78748B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7C2DA0" w14:paraId="1494C1AE" w14:textId="77777777" w:rsidTr="00444AE4">
        <w:tc>
          <w:tcPr>
            <w:tcW w:w="1260" w:type="pct"/>
            <w:vAlign w:val="bottom"/>
          </w:tcPr>
          <w:p w14:paraId="77108288" w14:textId="2FFAC277" w:rsidR="000172E5" w:rsidRPr="004F77E6" w:rsidRDefault="007C2DA0" w:rsidP="00444AE4">
            <w:pPr>
              <w:pStyle w:val="NormalIndent"/>
              <w:ind w:left="-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Address</w:t>
            </w:r>
          </w:p>
        </w:tc>
        <w:tc>
          <w:tcPr>
            <w:tcW w:w="3740" w:type="pct"/>
            <w:gridSpan w:val="3"/>
            <w:tcBorders>
              <w:bottom w:val="single" w:sz="4" w:space="0" w:color="auto"/>
            </w:tcBorders>
            <w:vAlign w:val="bottom"/>
          </w:tcPr>
          <w:p w14:paraId="4F6C9B75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361FEF22" w14:textId="77777777" w:rsidTr="008436E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9D6F273" w14:textId="77777777" w:rsidR="000172E5" w:rsidRPr="004F77E6" w:rsidRDefault="000172E5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0172E5" w:rsidRPr="00846B76" w14:paraId="7D0AE5FB" w14:textId="77777777" w:rsidTr="008436E8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0225BE87" w14:textId="1C705D80" w:rsidR="000172E5" w:rsidRPr="004F77E6" w:rsidRDefault="007C2DA0" w:rsidP="00637200">
            <w:pPr>
              <w:pStyle w:val="Heading1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Parent/Guardian</w:t>
            </w:r>
            <w:r w:rsidR="0073488B">
              <w:rPr>
                <w:sz w:val="20"/>
                <w:szCs w:val="20"/>
              </w:rPr>
              <w:t xml:space="preserve"> Contact</w:t>
            </w:r>
          </w:p>
        </w:tc>
      </w:tr>
      <w:tr w:rsidR="000172E5" w:rsidRPr="007C2DA0" w14:paraId="1FAB7B08" w14:textId="77777777" w:rsidTr="00444AE4">
        <w:tc>
          <w:tcPr>
            <w:tcW w:w="1260" w:type="pct"/>
            <w:vAlign w:val="bottom"/>
          </w:tcPr>
          <w:p w14:paraId="2625BD15" w14:textId="1A5AD00A" w:rsidR="000172E5" w:rsidRPr="004F77E6" w:rsidRDefault="007C2DA0" w:rsidP="00444AE4">
            <w:pPr>
              <w:pStyle w:val="NormalIndent"/>
              <w:ind w:left="0" w:hanging="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Full Name and Relationship</w:t>
            </w:r>
          </w:p>
        </w:tc>
        <w:tc>
          <w:tcPr>
            <w:tcW w:w="3740" w:type="pct"/>
            <w:gridSpan w:val="3"/>
            <w:tcBorders>
              <w:bottom w:val="single" w:sz="4" w:space="0" w:color="auto"/>
            </w:tcBorders>
            <w:vAlign w:val="bottom"/>
          </w:tcPr>
          <w:p w14:paraId="10D39298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7C2DA0" w14:paraId="017378ED" w14:textId="77777777" w:rsidTr="00444AE4">
        <w:tc>
          <w:tcPr>
            <w:tcW w:w="1260" w:type="pct"/>
            <w:vAlign w:val="bottom"/>
          </w:tcPr>
          <w:p w14:paraId="109BA306" w14:textId="47810509" w:rsidR="000172E5" w:rsidRPr="004F77E6" w:rsidRDefault="007C2DA0" w:rsidP="00444AE4">
            <w:pPr>
              <w:pStyle w:val="NormalIndent"/>
              <w:ind w:left="0" w:hanging="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Full Address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C9CABD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7C2DA0" w14:paraId="6206E5B8" w14:textId="77777777" w:rsidTr="00444AE4">
        <w:sdt>
          <w:sdtPr>
            <w:rPr>
              <w:sz w:val="20"/>
              <w:szCs w:val="20"/>
            </w:rPr>
            <w:id w:val="-201941420"/>
            <w:placeholder>
              <w:docPart w:val="A23519BBBF7E419F8C7D7628E25C053F"/>
            </w:placeholder>
            <w:temporary/>
            <w:showingPlcHdr/>
            <w15:appearance w15:val="hidden"/>
          </w:sdtPr>
          <w:sdtContent>
            <w:tc>
              <w:tcPr>
                <w:tcW w:w="1260" w:type="pct"/>
                <w:vAlign w:val="bottom"/>
              </w:tcPr>
              <w:p w14:paraId="45F2BB6B" w14:textId="77777777" w:rsidR="000172E5" w:rsidRPr="004F77E6" w:rsidRDefault="007147D7" w:rsidP="00444AE4">
                <w:pPr>
                  <w:pStyle w:val="NormalIndent"/>
                  <w:ind w:left="0" w:hanging="15"/>
                  <w:rPr>
                    <w:sz w:val="20"/>
                    <w:szCs w:val="20"/>
                  </w:rPr>
                </w:pPr>
                <w:r w:rsidRPr="004F77E6">
                  <w:rPr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0CCEDE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8942189"/>
            <w:placeholder>
              <w:docPart w:val="454970B7DE5249C4A08DED8C408970D6"/>
            </w:placeholder>
            <w:temporary/>
            <w:showingPlcHdr/>
            <w15:appearance w15:val="hidden"/>
          </w:sdtPr>
          <w:sdtContent>
            <w:tc>
              <w:tcPr>
                <w:tcW w:w="788" w:type="pct"/>
                <w:tcBorders>
                  <w:top w:val="single" w:sz="4" w:space="0" w:color="auto"/>
                </w:tcBorders>
                <w:vAlign w:val="bottom"/>
              </w:tcPr>
              <w:p w14:paraId="6268D52A" w14:textId="77777777" w:rsidR="000172E5" w:rsidRPr="004F77E6" w:rsidRDefault="007147D7" w:rsidP="00637200">
                <w:pPr>
                  <w:rPr>
                    <w:sz w:val="20"/>
                    <w:szCs w:val="20"/>
                  </w:rPr>
                </w:pPr>
                <w:r w:rsidRPr="004F77E6">
                  <w:rPr>
                    <w:sz w:val="20"/>
                    <w:szCs w:val="20"/>
                  </w:rPr>
                  <w:t>Work Phone</w:t>
                </w:r>
              </w:p>
            </w:tc>
          </w:sdtContent>
        </w:sdt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6A723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7C2DA0" w14:paraId="2D5543BA" w14:textId="77777777" w:rsidTr="00444AE4">
        <w:sdt>
          <w:sdtPr>
            <w:rPr>
              <w:sz w:val="20"/>
              <w:szCs w:val="20"/>
            </w:rPr>
            <w:id w:val="-1359804501"/>
            <w:placeholder>
              <w:docPart w:val="2B6F5E424A6F40209D72C055220D185D"/>
            </w:placeholder>
            <w:temporary/>
            <w:showingPlcHdr/>
            <w15:appearance w15:val="hidden"/>
          </w:sdtPr>
          <w:sdtContent>
            <w:tc>
              <w:tcPr>
                <w:tcW w:w="1260" w:type="pct"/>
                <w:vAlign w:val="bottom"/>
              </w:tcPr>
              <w:p w14:paraId="3DA7B55C" w14:textId="77777777" w:rsidR="000172E5" w:rsidRPr="004F77E6" w:rsidRDefault="007147D7" w:rsidP="00444AE4">
                <w:pPr>
                  <w:pStyle w:val="NormalIndent"/>
                  <w:ind w:left="0" w:hanging="15"/>
                  <w:rPr>
                    <w:sz w:val="20"/>
                    <w:szCs w:val="20"/>
                  </w:rPr>
                </w:pPr>
                <w:r w:rsidRPr="004F77E6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740" w:type="pct"/>
            <w:gridSpan w:val="3"/>
            <w:tcBorders>
              <w:bottom w:val="single" w:sz="4" w:space="0" w:color="auto"/>
            </w:tcBorders>
            <w:vAlign w:val="bottom"/>
          </w:tcPr>
          <w:p w14:paraId="65E56B61" w14:textId="77777777" w:rsidR="000172E5" w:rsidRPr="004F77E6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03820A75" w14:textId="77777777" w:rsidTr="00444AE4">
        <w:tc>
          <w:tcPr>
            <w:tcW w:w="1260" w:type="pct"/>
            <w:vAlign w:val="bottom"/>
          </w:tcPr>
          <w:p w14:paraId="3B140818" w14:textId="77777777" w:rsidR="000172E5" w:rsidRPr="004F77E6" w:rsidRDefault="000172E5" w:rsidP="00444AE4">
            <w:pPr>
              <w:ind w:hanging="15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740" w:type="pct"/>
            <w:gridSpan w:val="3"/>
            <w:vAlign w:val="bottom"/>
          </w:tcPr>
          <w:p w14:paraId="0A874C2D" w14:textId="77777777" w:rsidR="000172E5" w:rsidRPr="004F77E6" w:rsidRDefault="000172E5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7C2DA0" w:rsidRPr="00637200" w14:paraId="17429BA3" w14:textId="77777777" w:rsidTr="008436E8">
        <w:trPr>
          <w:trHeight w:val="360"/>
        </w:trPr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1FC6589F" w14:textId="68487470" w:rsidR="007C2DA0" w:rsidRPr="004F77E6" w:rsidRDefault="00B5081A" w:rsidP="00444AE4">
            <w:pPr>
              <w:pStyle w:val="Heading1"/>
              <w:ind w:hanging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Second </w:t>
            </w:r>
            <w:r w:rsidR="007C2DA0" w:rsidRPr="004F77E6">
              <w:rPr>
                <w:sz w:val="20"/>
                <w:szCs w:val="20"/>
              </w:rPr>
              <w:t>Emergency Contact</w:t>
            </w:r>
          </w:p>
        </w:tc>
      </w:tr>
      <w:tr w:rsidR="008436E8" w:rsidRPr="007C2DA0" w14:paraId="5B231CA4" w14:textId="77777777" w:rsidTr="00444AE4">
        <w:tc>
          <w:tcPr>
            <w:tcW w:w="1260" w:type="pct"/>
            <w:vAlign w:val="bottom"/>
          </w:tcPr>
          <w:p w14:paraId="715987D1" w14:textId="3B267ABC" w:rsidR="007C2DA0" w:rsidRPr="004F77E6" w:rsidRDefault="007C2DA0" w:rsidP="00444AE4">
            <w:pPr>
              <w:pStyle w:val="NormalIndent"/>
              <w:ind w:left="0" w:hanging="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Full Name and Relationship</w:t>
            </w:r>
          </w:p>
        </w:tc>
        <w:tc>
          <w:tcPr>
            <w:tcW w:w="3740" w:type="pct"/>
            <w:gridSpan w:val="3"/>
            <w:tcBorders>
              <w:bottom w:val="single" w:sz="4" w:space="0" w:color="auto"/>
            </w:tcBorders>
            <w:vAlign w:val="bottom"/>
          </w:tcPr>
          <w:p w14:paraId="12BC4155" w14:textId="77777777" w:rsidR="007C2DA0" w:rsidRPr="004F77E6" w:rsidRDefault="007C2DA0" w:rsidP="00492738">
            <w:pPr>
              <w:rPr>
                <w:sz w:val="20"/>
                <w:szCs w:val="20"/>
              </w:rPr>
            </w:pPr>
          </w:p>
        </w:tc>
      </w:tr>
      <w:tr w:rsidR="008436E8" w:rsidRPr="007C2DA0" w14:paraId="671C7FD1" w14:textId="77777777" w:rsidTr="00444AE4">
        <w:tc>
          <w:tcPr>
            <w:tcW w:w="1260" w:type="pct"/>
            <w:vAlign w:val="bottom"/>
          </w:tcPr>
          <w:p w14:paraId="6D0E9358" w14:textId="150B0037" w:rsidR="007C2DA0" w:rsidRPr="004F77E6" w:rsidRDefault="007C2DA0" w:rsidP="00444AE4">
            <w:pPr>
              <w:pStyle w:val="NormalIndent"/>
              <w:ind w:left="0" w:hanging="15"/>
              <w:rPr>
                <w:sz w:val="20"/>
                <w:szCs w:val="20"/>
              </w:rPr>
            </w:pPr>
            <w:r w:rsidRPr="004F77E6">
              <w:rPr>
                <w:sz w:val="20"/>
                <w:szCs w:val="20"/>
              </w:rPr>
              <w:t>Full Address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379A04" w14:textId="77777777" w:rsidR="007C2DA0" w:rsidRPr="004F77E6" w:rsidRDefault="007C2DA0" w:rsidP="00492738">
            <w:pPr>
              <w:rPr>
                <w:sz w:val="20"/>
                <w:szCs w:val="20"/>
              </w:rPr>
            </w:pPr>
          </w:p>
        </w:tc>
      </w:tr>
      <w:tr w:rsidR="008436E8" w:rsidRPr="007C2DA0" w14:paraId="2E6B5452" w14:textId="77777777" w:rsidTr="00444AE4">
        <w:sdt>
          <w:sdtPr>
            <w:rPr>
              <w:sz w:val="20"/>
              <w:szCs w:val="20"/>
            </w:rPr>
            <w:id w:val="-1631771590"/>
            <w:placeholder>
              <w:docPart w:val="861C9CE689A54879A5B35C3A4410F1C3"/>
            </w:placeholder>
            <w:temporary/>
            <w:showingPlcHdr/>
            <w15:appearance w15:val="hidden"/>
          </w:sdtPr>
          <w:sdtContent>
            <w:tc>
              <w:tcPr>
                <w:tcW w:w="1260" w:type="pct"/>
                <w:vAlign w:val="bottom"/>
              </w:tcPr>
              <w:p w14:paraId="4B605223" w14:textId="77777777" w:rsidR="007C2DA0" w:rsidRPr="004F77E6" w:rsidRDefault="007C2DA0" w:rsidP="00444AE4">
                <w:pPr>
                  <w:pStyle w:val="NormalIndent"/>
                  <w:ind w:left="0" w:hanging="15"/>
                  <w:rPr>
                    <w:sz w:val="20"/>
                    <w:szCs w:val="20"/>
                  </w:rPr>
                </w:pPr>
                <w:r w:rsidRPr="004F77E6">
                  <w:rPr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3BE10E" w14:textId="77777777" w:rsidR="007C2DA0" w:rsidRPr="004F77E6" w:rsidRDefault="007C2DA0" w:rsidP="0049273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64241795"/>
            <w:placeholder>
              <w:docPart w:val="D83E2F46A6BD41AE8EA8EACDA3570470"/>
            </w:placeholder>
            <w:temporary/>
            <w:showingPlcHdr/>
            <w15:appearance w15:val="hidden"/>
          </w:sdtPr>
          <w:sdtContent>
            <w:tc>
              <w:tcPr>
                <w:tcW w:w="788" w:type="pct"/>
                <w:tcBorders>
                  <w:top w:val="single" w:sz="4" w:space="0" w:color="auto"/>
                </w:tcBorders>
                <w:vAlign w:val="bottom"/>
              </w:tcPr>
              <w:p w14:paraId="1935B5D9" w14:textId="77777777" w:rsidR="007C2DA0" w:rsidRPr="004F77E6" w:rsidRDefault="007C2DA0" w:rsidP="00492738">
                <w:pPr>
                  <w:rPr>
                    <w:sz w:val="20"/>
                    <w:szCs w:val="20"/>
                  </w:rPr>
                </w:pPr>
                <w:r w:rsidRPr="004F77E6">
                  <w:rPr>
                    <w:sz w:val="20"/>
                    <w:szCs w:val="20"/>
                  </w:rPr>
                  <w:t>Work Phone</w:t>
                </w:r>
              </w:p>
            </w:tc>
          </w:sdtContent>
        </w:sdt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8DFE8E" w14:textId="77777777" w:rsidR="007C2DA0" w:rsidRPr="004F77E6" w:rsidRDefault="007C2DA0" w:rsidP="00492738">
            <w:pPr>
              <w:rPr>
                <w:sz w:val="20"/>
                <w:szCs w:val="20"/>
              </w:rPr>
            </w:pPr>
          </w:p>
        </w:tc>
      </w:tr>
      <w:tr w:rsidR="008436E8" w:rsidRPr="007C2DA0" w14:paraId="38E68506" w14:textId="77777777" w:rsidTr="00444AE4">
        <w:sdt>
          <w:sdtPr>
            <w:rPr>
              <w:sz w:val="20"/>
              <w:szCs w:val="20"/>
            </w:rPr>
            <w:id w:val="1008878500"/>
            <w:placeholder>
              <w:docPart w:val="95DA40554DAE46BCA50F96DE32286FCC"/>
            </w:placeholder>
            <w:temporary/>
            <w:showingPlcHdr/>
            <w15:appearance w15:val="hidden"/>
          </w:sdtPr>
          <w:sdtContent>
            <w:tc>
              <w:tcPr>
                <w:tcW w:w="1260" w:type="pct"/>
                <w:vAlign w:val="bottom"/>
              </w:tcPr>
              <w:p w14:paraId="668E933F" w14:textId="77777777" w:rsidR="007C2DA0" w:rsidRPr="007C2DA0" w:rsidRDefault="007C2DA0" w:rsidP="00444AE4">
                <w:pPr>
                  <w:pStyle w:val="NormalIndent"/>
                  <w:ind w:left="0" w:hanging="15"/>
                  <w:rPr>
                    <w:sz w:val="20"/>
                    <w:szCs w:val="20"/>
                  </w:rPr>
                </w:pPr>
                <w:r w:rsidRPr="007C2DA0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740" w:type="pct"/>
            <w:gridSpan w:val="3"/>
            <w:tcBorders>
              <w:bottom w:val="single" w:sz="4" w:space="0" w:color="auto"/>
            </w:tcBorders>
            <w:vAlign w:val="bottom"/>
          </w:tcPr>
          <w:p w14:paraId="06B3C057" w14:textId="77777777" w:rsidR="007C2DA0" w:rsidRPr="007C2DA0" w:rsidRDefault="007C2DA0" w:rsidP="00492738">
            <w:pPr>
              <w:rPr>
                <w:sz w:val="20"/>
                <w:szCs w:val="20"/>
              </w:rPr>
            </w:pPr>
          </w:p>
        </w:tc>
      </w:tr>
    </w:tbl>
    <w:p w14:paraId="12ABA15C" w14:textId="5BC8AC3C" w:rsidR="000172E5" w:rsidRDefault="007C2DA0" w:rsidP="00637200">
      <w:pPr>
        <w:rPr>
          <w:sz w:val="20"/>
          <w:szCs w:val="20"/>
        </w:rPr>
      </w:pPr>
      <w:r w:rsidRPr="004F77E6">
        <w:rPr>
          <w:sz w:val="20"/>
          <w:szCs w:val="20"/>
        </w:rPr>
        <w:t xml:space="preserve">Liability Release: I hereby agree to release Overbrook Parks and Recreation, Overbrook City, and any of the respective persons, agents, or employees from any liability in the event of any accident or injury. I also state that my child is physically fit to participate in </w:t>
      </w:r>
      <w:r w:rsidR="004F77E6" w:rsidRPr="004F77E6">
        <w:rPr>
          <w:sz w:val="20"/>
          <w:szCs w:val="20"/>
        </w:rPr>
        <w:t>the Overbrook</w:t>
      </w:r>
      <w:r w:rsidRPr="004F77E6">
        <w:rPr>
          <w:sz w:val="20"/>
          <w:szCs w:val="20"/>
        </w:rPr>
        <w:t xml:space="preserve"> Swim Team. I also understand that all registration fees </w:t>
      </w:r>
      <w:r w:rsidR="004F77E6" w:rsidRPr="004F77E6">
        <w:rPr>
          <w:sz w:val="20"/>
          <w:szCs w:val="20"/>
        </w:rPr>
        <w:t xml:space="preserve">are due at the beginning of the season. I understand that my child cannot participate until all paperwork has been signed and dated. I will drop off and pick my child up after all </w:t>
      </w:r>
      <w:r w:rsidR="004F77E6">
        <w:rPr>
          <w:sz w:val="20"/>
          <w:szCs w:val="20"/>
        </w:rPr>
        <w:t xml:space="preserve">practices and I will monitor my children as needed during times when there are waiting periods before and after practice. Please do not leave non-swimmers on the deck.  All children brought with you must be </w:t>
      </w:r>
      <w:r w:rsidR="008436E8">
        <w:rPr>
          <w:sz w:val="20"/>
          <w:szCs w:val="20"/>
        </w:rPr>
        <w:t xml:space="preserve">always supervised by the </w:t>
      </w:r>
      <w:r w:rsidR="0073488B">
        <w:rPr>
          <w:sz w:val="20"/>
          <w:szCs w:val="20"/>
        </w:rPr>
        <w:t>parents</w:t>
      </w:r>
      <w:r w:rsidR="004F77E6">
        <w:rPr>
          <w:sz w:val="20"/>
          <w:szCs w:val="20"/>
        </w:rPr>
        <w:t>.</w:t>
      </w:r>
    </w:p>
    <w:p w14:paraId="77B88333" w14:textId="56FD10FA" w:rsidR="00B5081A" w:rsidRPr="004F77E6" w:rsidRDefault="00B5081A" w:rsidP="00637200">
      <w:pPr>
        <w:rPr>
          <w:sz w:val="20"/>
          <w:szCs w:val="20"/>
        </w:rPr>
      </w:pPr>
      <w:r>
        <w:rPr>
          <w:sz w:val="20"/>
          <w:szCs w:val="20"/>
        </w:rPr>
        <w:t xml:space="preserve">Registration Fees are due at the time of </w:t>
      </w:r>
      <w:r w:rsidR="008219FB">
        <w:rPr>
          <w:sz w:val="20"/>
          <w:szCs w:val="20"/>
        </w:rPr>
        <w:t>first practice.</w:t>
      </w:r>
    </w:p>
    <w:sectPr w:rsidR="00B5081A" w:rsidRPr="004F77E6" w:rsidSect="006145D8">
      <w:headerReference w:type="default" r:id="rId10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B7BEA" w14:textId="77777777" w:rsidR="00386DF2" w:rsidRDefault="00386DF2" w:rsidP="000172E5">
      <w:pPr>
        <w:spacing w:after="0" w:line="240" w:lineRule="auto"/>
      </w:pPr>
      <w:r>
        <w:separator/>
      </w:r>
    </w:p>
  </w:endnote>
  <w:endnote w:type="continuationSeparator" w:id="0">
    <w:p w14:paraId="561063D1" w14:textId="77777777" w:rsidR="00386DF2" w:rsidRDefault="00386DF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47341C-1465-4FE2-A113-3AB55A24BB99}"/>
    <w:embedBold r:id="rId2" w:fontKey="{0023374B-DF88-43BC-82C9-5218664057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CB30701-8B9D-4EF0-B3DD-CC2B1FD94485}"/>
    <w:embedBold r:id="rId4" w:fontKey="{7FF76714-2C1A-4F7A-98E1-40FCE0B43C86}"/>
    <w:embedItalic r:id="rId5" w:fontKey="{04EC3358-08D7-4532-B9F2-4A84777298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097E79C-6AE8-48C2-B484-5D2C964E23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57BA33F-C422-4325-9E20-C07DB22348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F24E1" w14:textId="77777777" w:rsidR="00386DF2" w:rsidRDefault="00386DF2" w:rsidP="000172E5">
      <w:pPr>
        <w:spacing w:after="0" w:line="240" w:lineRule="auto"/>
      </w:pPr>
      <w:r>
        <w:separator/>
      </w:r>
    </w:p>
  </w:footnote>
  <w:footnote w:type="continuationSeparator" w:id="0">
    <w:p w14:paraId="52340206" w14:textId="77777777" w:rsidR="00386DF2" w:rsidRDefault="00386DF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656"/>
      <w:gridCol w:w="7704"/>
    </w:tblGrid>
    <w:tr w:rsidR="00B337A2" w:rsidRPr="00637200" w14:paraId="5F9BA286" w14:textId="77777777" w:rsidTr="00384B05">
      <w:trPr>
        <w:trHeight w:val="990"/>
      </w:trPr>
      <w:tc>
        <w:tcPr>
          <w:tcW w:w="1350" w:type="dxa"/>
          <w:vAlign w:val="center"/>
        </w:tcPr>
        <w:p w14:paraId="5B4C7AC2" w14:textId="6137F05E" w:rsidR="00B337A2" w:rsidRPr="00637200" w:rsidRDefault="007C2DA0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3A0D2B9A" wp14:editId="463A95FA">
                <wp:extent cx="914400" cy="914400"/>
                <wp:effectExtent l="0" t="0" r="0" b="0"/>
                <wp:docPr id="27589532" name="Graphic 1" descr="Swimming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89532" name="Graphic 27589532" descr="Swimming with solid fill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00E4C8E" w14:textId="0A5D0492" w:rsidR="00B337A2" w:rsidRPr="007C2DA0" w:rsidRDefault="007C2DA0" w:rsidP="00637200">
          <w:pPr>
            <w:pStyle w:val="Header"/>
            <w:rPr>
              <w:color w:val="155078" w:themeColor="accent1"/>
            </w:rPr>
          </w:pPr>
          <w:r w:rsidRPr="007C2DA0">
            <w:rPr>
              <w:color w:val="155078" w:themeColor="accent1"/>
            </w:rPr>
            <w:t>Overbrook Swim Team</w:t>
          </w:r>
        </w:p>
      </w:tc>
    </w:tr>
  </w:tbl>
  <w:p w14:paraId="70B6DEB2" w14:textId="1648625F" w:rsidR="000172E5" w:rsidRPr="00311D4F" w:rsidRDefault="00136DBF" w:rsidP="00311D4F">
    <w:pPr>
      <w:pStyle w:val="NoSpacing"/>
    </w:pPr>
    <w:r>
      <w:t>In order to participate, each swimmer must have completed level 3 swim lessons through red cross.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1614176">
    <w:abstractNumId w:val="11"/>
  </w:num>
  <w:num w:numId="2" w16cid:durableId="23287991">
    <w:abstractNumId w:val="7"/>
  </w:num>
  <w:num w:numId="3" w16cid:durableId="705174858">
    <w:abstractNumId w:val="15"/>
  </w:num>
  <w:num w:numId="4" w16cid:durableId="447050387">
    <w:abstractNumId w:val="12"/>
  </w:num>
  <w:num w:numId="5" w16cid:durableId="539367934">
    <w:abstractNumId w:val="13"/>
  </w:num>
  <w:num w:numId="6" w16cid:durableId="346712282">
    <w:abstractNumId w:val="19"/>
  </w:num>
  <w:num w:numId="7" w16cid:durableId="1292251360">
    <w:abstractNumId w:val="6"/>
  </w:num>
  <w:num w:numId="8" w16cid:durableId="1088965274">
    <w:abstractNumId w:val="10"/>
  </w:num>
  <w:num w:numId="9" w16cid:durableId="1298073372">
    <w:abstractNumId w:val="17"/>
  </w:num>
  <w:num w:numId="10" w16cid:durableId="709577293">
    <w:abstractNumId w:val="1"/>
  </w:num>
  <w:num w:numId="11" w16cid:durableId="132407773">
    <w:abstractNumId w:val="5"/>
  </w:num>
  <w:num w:numId="12" w16cid:durableId="53436251">
    <w:abstractNumId w:val="0"/>
  </w:num>
  <w:num w:numId="13" w16cid:durableId="460150556">
    <w:abstractNumId w:val="2"/>
  </w:num>
  <w:num w:numId="14" w16cid:durableId="452361817">
    <w:abstractNumId w:val="9"/>
  </w:num>
  <w:num w:numId="15" w16cid:durableId="1177580190">
    <w:abstractNumId w:val="8"/>
  </w:num>
  <w:num w:numId="16" w16cid:durableId="917010997">
    <w:abstractNumId w:val="16"/>
  </w:num>
  <w:num w:numId="17" w16cid:durableId="887032103">
    <w:abstractNumId w:val="3"/>
  </w:num>
  <w:num w:numId="18" w16cid:durableId="1919292076">
    <w:abstractNumId w:val="21"/>
  </w:num>
  <w:num w:numId="19" w16cid:durableId="1740443641">
    <w:abstractNumId w:val="18"/>
  </w:num>
  <w:num w:numId="20" w16cid:durableId="866218794">
    <w:abstractNumId w:val="14"/>
  </w:num>
  <w:num w:numId="21" w16cid:durableId="1630167136">
    <w:abstractNumId w:val="20"/>
  </w:num>
  <w:num w:numId="22" w16cid:durableId="18402786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A0"/>
    <w:rsid w:val="000172E5"/>
    <w:rsid w:val="00052382"/>
    <w:rsid w:val="0006568A"/>
    <w:rsid w:val="00076F0F"/>
    <w:rsid w:val="00084253"/>
    <w:rsid w:val="000D1F49"/>
    <w:rsid w:val="00136DBF"/>
    <w:rsid w:val="001727CA"/>
    <w:rsid w:val="001800AB"/>
    <w:rsid w:val="002C56E6"/>
    <w:rsid w:val="00311D4F"/>
    <w:rsid w:val="0034390E"/>
    <w:rsid w:val="00344849"/>
    <w:rsid w:val="00361E11"/>
    <w:rsid w:val="003769BA"/>
    <w:rsid w:val="00386DF2"/>
    <w:rsid w:val="003F0847"/>
    <w:rsid w:val="0040090B"/>
    <w:rsid w:val="00444AE4"/>
    <w:rsid w:val="0046302A"/>
    <w:rsid w:val="004802B1"/>
    <w:rsid w:val="00487D2D"/>
    <w:rsid w:val="004D5D62"/>
    <w:rsid w:val="004F77E6"/>
    <w:rsid w:val="005112D0"/>
    <w:rsid w:val="00577E06"/>
    <w:rsid w:val="00583334"/>
    <w:rsid w:val="005A3BF7"/>
    <w:rsid w:val="005F2035"/>
    <w:rsid w:val="005F7990"/>
    <w:rsid w:val="0060030A"/>
    <w:rsid w:val="006145D8"/>
    <w:rsid w:val="00637200"/>
    <w:rsid w:val="0063739C"/>
    <w:rsid w:val="006755B1"/>
    <w:rsid w:val="007147D7"/>
    <w:rsid w:val="0073488B"/>
    <w:rsid w:val="00770F25"/>
    <w:rsid w:val="007A35A8"/>
    <w:rsid w:val="007B0A85"/>
    <w:rsid w:val="007C2DA0"/>
    <w:rsid w:val="007C6A52"/>
    <w:rsid w:val="0082043E"/>
    <w:rsid w:val="008219FB"/>
    <w:rsid w:val="008436E8"/>
    <w:rsid w:val="00846B76"/>
    <w:rsid w:val="008E203A"/>
    <w:rsid w:val="00910BAE"/>
    <w:rsid w:val="0091229C"/>
    <w:rsid w:val="00940E73"/>
    <w:rsid w:val="00955FF0"/>
    <w:rsid w:val="0098597D"/>
    <w:rsid w:val="009F619A"/>
    <w:rsid w:val="009F6DDE"/>
    <w:rsid w:val="00A370A8"/>
    <w:rsid w:val="00B2771F"/>
    <w:rsid w:val="00B337A2"/>
    <w:rsid w:val="00B5081A"/>
    <w:rsid w:val="00BD4753"/>
    <w:rsid w:val="00BD5CB1"/>
    <w:rsid w:val="00BE62EE"/>
    <w:rsid w:val="00C003BA"/>
    <w:rsid w:val="00C441B9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120B"/>
    <w:rsid w:val="00DB3FAD"/>
    <w:rsid w:val="00DC71EC"/>
    <w:rsid w:val="00E61C09"/>
    <w:rsid w:val="00E82573"/>
    <w:rsid w:val="00EB3B58"/>
    <w:rsid w:val="00EC7359"/>
    <w:rsid w:val="00EE3054"/>
    <w:rsid w:val="00F00606"/>
    <w:rsid w:val="00F01256"/>
    <w:rsid w:val="00F41E7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FDA28"/>
  <w15:chartTrackingRefBased/>
  <w15:docId w15:val="{28C5E13F-631A-41D0-A3D6-D74240D7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ison%20Warbritto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3519BBBF7E419F8C7D7628E25C0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04544-AFAF-44D7-A819-30E12F6FB8F6}"/>
      </w:docPartPr>
      <w:docPartBody>
        <w:p w:rsidR="00185EF9" w:rsidRDefault="00185EF9">
          <w:pPr>
            <w:pStyle w:val="A23519BBBF7E419F8C7D7628E25C053F"/>
          </w:pPr>
          <w:r w:rsidRPr="006145D8">
            <w:t>Cell Phone</w:t>
          </w:r>
        </w:p>
      </w:docPartBody>
    </w:docPart>
    <w:docPart>
      <w:docPartPr>
        <w:name w:val="454970B7DE5249C4A08DED8C40897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BA53C-8A78-4D94-A3B9-7103C9E55EBB}"/>
      </w:docPartPr>
      <w:docPartBody>
        <w:p w:rsidR="00185EF9" w:rsidRDefault="00185EF9">
          <w:pPr>
            <w:pStyle w:val="454970B7DE5249C4A08DED8C408970D6"/>
          </w:pPr>
          <w:r w:rsidRPr="006145D8">
            <w:t>Work Phone</w:t>
          </w:r>
        </w:p>
      </w:docPartBody>
    </w:docPart>
    <w:docPart>
      <w:docPartPr>
        <w:name w:val="2B6F5E424A6F40209D72C055220D1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1D656-6D43-48F3-88EE-AFBEFD21FFDE}"/>
      </w:docPartPr>
      <w:docPartBody>
        <w:p w:rsidR="00185EF9" w:rsidRDefault="00185EF9">
          <w:pPr>
            <w:pStyle w:val="2B6F5E424A6F40209D72C055220D185D"/>
          </w:pPr>
          <w:r w:rsidRPr="006145D8">
            <w:t>Email</w:t>
          </w:r>
        </w:p>
      </w:docPartBody>
    </w:docPart>
    <w:docPart>
      <w:docPartPr>
        <w:name w:val="861C9CE689A54879A5B35C3A4410F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49062-60A1-47F3-AF69-77E5564EC440}"/>
      </w:docPartPr>
      <w:docPartBody>
        <w:p w:rsidR="00185EF9" w:rsidRDefault="00185EF9" w:rsidP="00185EF9">
          <w:pPr>
            <w:pStyle w:val="861C9CE689A54879A5B35C3A4410F1C3"/>
          </w:pPr>
          <w:r w:rsidRPr="006145D8">
            <w:t>Cell Phone</w:t>
          </w:r>
        </w:p>
      </w:docPartBody>
    </w:docPart>
    <w:docPart>
      <w:docPartPr>
        <w:name w:val="D83E2F46A6BD41AE8EA8EACDA3570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7136C-52C4-49E4-9807-76C4563674E6}"/>
      </w:docPartPr>
      <w:docPartBody>
        <w:p w:rsidR="00185EF9" w:rsidRDefault="00185EF9" w:rsidP="00185EF9">
          <w:pPr>
            <w:pStyle w:val="D83E2F46A6BD41AE8EA8EACDA3570470"/>
          </w:pPr>
          <w:r w:rsidRPr="00311D4F">
            <w:t>Work Phone</w:t>
          </w:r>
        </w:p>
      </w:docPartBody>
    </w:docPart>
    <w:docPart>
      <w:docPartPr>
        <w:name w:val="95DA40554DAE46BCA50F96DE32286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05EA4-7D22-4B57-A1EB-B8BC50108803}"/>
      </w:docPartPr>
      <w:docPartBody>
        <w:p w:rsidR="00185EF9" w:rsidRDefault="00185EF9" w:rsidP="00185EF9">
          <w:pPr>
            <w:pStyle w:val="95DA40554DAE46BCA50F96DE32286FCC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EF9"/>
    <w:rsid w:val="00185EF9"/>
    <w:rsid w:val="00B2771F"/>
    <w:rsid w:val="00B627C3"/>
    <w:rsid w:val="00C441B9"/>
    <w:rsid w:val="00D6120B"/>
    <w:rsid w:val="00E22DE8"/>
    <w:rsid w:val="00E8237B"/>
    <w:rsid w:val="00F4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85EF9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5EF9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A23519BBBF7E419F8C7D7628E25C053F">
    <w:name w:val="A23519BBBF7E419F8C7D7628E25C053F"/>
  </w:style>
  <w:style w:type="paragraph" w:customStyle="1" w:styleId="454970B7DE5249C4A08DED8C408970D6">
    <w:name w:val="454970B7DE5249C4A08DED8C408970D6"/>
  </w:style>
  <w:style w:type="paragraph" w:customStyle="1" w:styleId="2B6F5E424A6F40209D72C055220D185D">
    <w:name w:val="2B6F5E424A6F40209D72C055220D185D"/>
  </w:style>
  <w:style w:type="paragraph" w:customStyle="1" w:styleId="861C9CE689A54879A5B35C3A4410F1C3">
    <w:name w:val="861C9CE689A54879A5B35C3A4410F1C3"/>
    <w:rsid w:val="00185EF9"/>
  </w:style>
  <w:style w:type="paragraph" w:customStyle="1" w:styleId="D83E2F46A6BD41AE8EA8EACDA3570470">
    <w:name w:val="D83E2F46A6BD41AE8EA8EACDA3570470"/>
    <w:rsid w:val="00185EF9"/>
  </w:style>
  <w:style w:type="paragraph" w:customStyle="1" w:styleId="95DA40554DAE46BCA50F96DE32286FCC">
    <w:name w:val="95DA40554DAE46BCA50F96DE32286FCC"/>
    <w:rsid w:val="00185E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44E6214E8FB42A266CD101B1706D5" ma:contentTypeVersion="6" ma:contentTypeDescription="Create a new document." ma:contentTypeScope="" ma:versionID="b4aea5c235063df507d019307eed0f61">
  <xsd:schema xmlns:xsd="http://www.w3.org/2001/XMLSchema" xmlns:xs="http://www.w3.org/2001/XMLSchema" xmlns:p="http://schemas.microsoft.com/office/2006/metadata/properties" xmlns:ns3="8c2a1eb6-1c48-4be5-960a-14ab29cefc8e" targetNamespace="http://schemas.microsoft.com/office/2006/metadata/properties" ma:root="true" ma:fieldsID="3651b566a72259d412aad01dd877776a" ns3:_="">
    <xsd:import namespace="8c2a1eb6-1c48-4be5-960a-14ab29cefc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a1eb6-1c48-4be5-960a-14ab29cef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c2a1eb6-1c48-4be5-960a-14ab29cefc8e" xsi:nil="true"/>
  </documentManagement>
</p:properties>
</file>

<file path=customXml/itemProps1.xml><?xml version="1.0" encoding="utf-8"?>
<ds:datastoreItem xmlns:ds="http://schemas.openxmlformats.org/officeDocument/2006/customXml" ds:itemID="{DD5E3C38-6958-4EE1-9472-6049B8163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a1eb6-1c48-4be5-960a-14ab29cef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8c2a1eb6-1c48-4be5-960a-14ab29cefc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70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Warbritton</dc:creator>
  <cp:keywords/>
  <dc:description/>
  <cp:lastModifiedBy>Overbrook Park and Rec</cp:lastModifiedBy>
  <cp:revision>6</cp:revision>
  <cp:lastPrinted>2025-01-23T23:27:00Z</cp:lastPrinted>
  <dcterms:created xsi:type="dcterms:W3CDTF">2025-01-23T22:57:00Z</dcterms:created>
  <dcterms:modified xsi:type="dcterms:W3CDTF">2025-05-03T21:59:00Z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0x01010068E44E6214E8FB42A266CD101B1706D5</vt:lpwstr>
  </property>
</Properties>
</file>